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52B88">
      <w:pPr>
        <w:spacing w:line="560" w:lineRule="exact"/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附件</w:t>
      </w: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</w:t>
      </w:r>
    </w:p>
    <w:p w14:paraId="6328DCD8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  <w:t>“优秀护理工作者”“优秀护理管理者”</w:t>
      </w:r>
    </w:p>
    <w:p w14:paraId="66A9970C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  <w:t>候选人员名单汇总表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1946"/>
        <w:gridCol w:w="2978"/>
        <w:gridCol w:w="1916"/>
        <w:gridCol w:w="1917"/>
      </w:tblGrid>
      <w:tr w14:paraId="61877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14:paraId="3723400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946" w:type="dxa"/>
            <w:tcBorders>
              <w:tl2br w:val="nil"/>
              <w:tr2bl w:val="nil"/>
            </w:tcBorders>
            <w:vAlign w:val="center"/>
          </w:tcPr>
          <w:p w14:paraId="6C03115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2978" w:type="dxa"/>
            <w:tcBorders>
              <w:tl2br w:val="nil"/>
              <w:tr2bl w:val="nil"/>
            </w:tcBorders>
            <w:vAlign w:val="center"/>
          </w:tcPr>
          <w:p w14:paraId="01D4463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</w:t>
            </w:r>
          </w:p>
        </w:tc>
        <w:tc>
          <w:tcPr>
            <w:tcW w:w="1916" w:type="dxa"/>
            <w:tcBorders>
              <w:tl2br w:val="nil"/>
              <w:tr2bl w:val="nil"/>
            </w:tcBorders>
            <w:vAlign w:val="center"/>
          </w:tcPr>
          <w:p w14:paraId="7789D7F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参评项目</w:t>
            </w:r>
          </w:p>
        </w:tc>
        <w:tc>
          <w:tcPr>
            <w:tcW w:w="1917" w:type="dxa"/>
            <w:tcBorders>
              <w:tl2br w:val="nil"/>
              <w:tr2bl w:val="nil"/>
            </w:tcBorders>
            <w:vAlign w:val="center"/>
          </w:tcPr>
          <w:p w14:paraId="32FBE95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联系电话</w:t>
            </w:r>
          </w:p>
        </w:tc>
      </w:tr>
      <w:tr w14:paraId="5A7A5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01D6047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0593B5E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124EFC6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059E8F4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43880CD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6892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7A2D837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041217D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3A1A19F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10BA10E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3442FD9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F8AFA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0B3F933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476444C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0B99AD5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31115A8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175EEA1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29592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0009C01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53FA0A8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2C1CF59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1B22E71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73E35AB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4614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60BF8F8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16ED06F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6D4B422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4459E95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5E6A96F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2866E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7179C86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176C85F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7B6CA3F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7B0BB0F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310D559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A5A6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4DF1352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646B8FE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20E8447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3D1D5AD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63F64F0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7736E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28DD820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2F9731A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23175F1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688A5C0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5E6A58A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460D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544C450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62915A3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24180BD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5BE7DAE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32038D3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2EF26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51FAC3E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66E47A5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3FD6392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71056A0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159178C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C5C3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7D27760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453FC4B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6610E7A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63BC1E2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7C38A51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A8C4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1B883BB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4A06CC0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17F10F3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334C65D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1E689A6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75F97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255903B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6402B50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22D3334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797F8FE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73313F0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34DB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4C5F0B3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2A5D17F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4C0DDEB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11A054E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4867609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31A0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7D64C0C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00B7C30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411CC7F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39827CA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69CD030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239DA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5C05E7E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0F77FB1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28DB198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514CC21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5184AF4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0BBA2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7D55467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181A7AF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270BB43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3B1EC6D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5BFDB16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18E1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2F489DB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</w:tcPr>
          <w:p w14:paraId="74C2EE9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978" w:type="dxa"/>
            <w:tcBorders>
              <w:tl2br w:val="nil"/>
              <w:tr2bl w:val="nil"/>
            </w:tcBorders>
          </w:tcPr>
          <w:p w14:paraId="5313CF6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6" w:type="dxa"/>
            <w:tcBorders>
              <w:tl2br w:val="nil"/>
              <w:tr2bl w:val="nil"/>
            </w:tcBorders>
          </w:tcPr>
          <w:p w14:paraId="23F9A99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917" w:type="dxa"/>
            <w:tcBorders>
              <w:tl2br w:val="nil"/>
              <w:tr2bl w:val="nil"/>
            </w:tcBorders>
          </w:tcPr>
          <w:p w14:paraId="7C6E08F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</w:tbl>
    <w:p w14:paraId="551916F1">
      <w:pPr>
        <w:spacing w:line="560" w:lineRule="exac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bookmarkStart w:id="0" w:name="_GoBack"/>
      <w:bookmarkEnd w:id="0"/>
    </w:p>
    <w:p w14:paraId="26ADFE7B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0DC66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62F8A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3F8F4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1245355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81469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2E2632C0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20E7009A"/>
    <w:rsid w:val="2EF68C49"/>
    <w:rsid w:val="353740BA"/>
    <w:rsid w:val="6E6A6D77"/>
    <w:rsid w:val="7AB316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bfdf00b0-74b5-4a75-8891-93d1ded20789</errorID>
      <errorWord xmlns="http://schemas.wps.cn/vas-ai-hub/contract-review">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现了</item>
      </candidateList>
      <explain xmlns="http://schemas.wps.cn/vas-ai-hub/contract-review"/>
      <paraID xmlns="http://schemas.wps.cn/vas-ai-hub/contract-review">6023E782</paraID>
      <start xmlns="http://schemas.wps.cn/vas-ai-hub/contract-review">12</start>
      <end xmlns="http://schemas.wps.cn/vas-ai-hub/contract-review">13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604CA338-1EB7-4EAF-B746-149B26664315}">
  <ds:schemaRefs/>
</ds:datastoreItem>
</file>

<file path=customXml/itemProps2.xml><?xml version="1.0" encoding="utf-8"?>
<ds:datastoreItem xmlns:ds="http://schemas.openxmlformats.org/officeDocument/2006/customXml" ds:itemID="{32a101c3-b1d9-46e9-9a22-ed62e5f95b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1</Pages>
  <Words>2481</Words>
  <Characters>2603</Characters>
  <Lines>0</Lines>
  <Paragraphs>141</Paragraphs>
  <TotalTime>1</TotalTime>
  <ScaleCrop>false</ScaleCrop>
  <LinksUpToDate>false</LinksUpToDate>
  <CharactersWithSpaces>2645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大鹏</cp:lastModifiedBy>
  <cp:lastPrinted>2026-04-20T15:48:00Z</cp:lastPrinted>
  <dcterms:modified xsi:type="dcterms:W3CDTF">2026-04-21T03:39:14Z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eyJoZGlkIjoiYWJmNTAxYTA0NTllZTU0OWY5NWY0MWNlMzBjNGU2OTYiLCJ1c2VySWQiOiIyNTc3NjQzMDEifQ==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990FF74A24D14898B2E6254A90383883_13</vt:lpwstr>
  </property>
</Properties>
</file>